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3F632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7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807693"/>
    <w:rsid w:val="002F2009"/>
    <w:rsid w:val="23807693"/>
    <w:rsid w:val="7B484E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8</Pages>
  <Words>0</Words>
  <Characters>0</Characters>
  <Lines>1</Lines>
  <Paragraphs>1</Paragraphs>
  <TotalTime>25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2025-05-22T01:58:00Z</dcterms:created>
  <dc:creator>z</dc:creator>
  <cp:lastModifiedBy>z</cp:lastModifiedBy>
  <dcterms:modified xsi:type="dcterms:W3CDTF">2025-05-22T07:10:18Z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DD163999AFDD4147A978FBCC3A0AB11F_11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2052-12.1.0.21171</vt:lpwstr>
  </property>
</Properties>
</file>