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6EAE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A0D1A"/>
    <w:rsid w:val="002F2009"/>
    <w:rsid w:val="1D2A0D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8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2025-06-19T02:10:00Z</dcterms:created>
  <dc:creator>z</dc:creator>
  <cp:lastModifiedBy>z</cp:lastModifiedBy>
  <dcterms:modified xsi:type="dcterms:W3CDTF">2025-06-19T02:16:05Z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B52F09BAB7A54BB284DAA9C89BA6BF53_11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2052-12.1.0.21541</vt:lpwstr>
  </property>
</Properties>
</file>