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AE5E8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D34C75"/>
    <w:rsid w:val="002F2009"/>
    <w:rsid w:val="6FD34C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2025-06-10T08:38:00Z</dcterms:created>
  <dc:creator>Administrator</dc:creator>
  <cp:lastModifiedBy>z</cp:lastModifiedBy>
  <dcterms:modified xsi:type="dcterms:W3CDTF">2025-06-10T08:42:21Z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1DBC93479DAE4C6FA7EBDBC232F0E350_11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2052-12.1.0.21171</vt:lpwstr>
  </property>
</Properties>
</file>