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6EAE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2A0D1A"/>
    <w:rsid w:val="002F2009"/>
    <w:rsid w:val="1AA77875"/>
    <w:rsid w:val="1D2A0D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5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2025-06-19T02:10:00Z</dcterms:created>
  <dc:creator>z</dc:creator>
  <cp:lastModifiedBy>kelsey</cp:lastModifiedBy>
  <dcterms:modified xsi:type="dcterms:W3CDTF">2025-06-19T06:31:48Z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8342FC1A378946B79DFCA9F26AC6F0CE_13</vt:lpwstr>
  </property>
  <property fmtid="{D5CDD505-2E9C-101B-9397-08002B2CF9AE}" pid="3" name="KSOTemplateDocerSaveRecord">
    <vt:lpwstr>eyJoZGlkIjoiNzRlNGYzMTdiMTgwOGVhMjNjMzk0NzZmYjJjZDA2N2MiLCJ1c2VySWQiOiI5ODI1NjgwNDgifQ==</vt:lpwstr>
  </property>
  <property fmtid="{D5CDD505-2E9C-101B-9397-08002B2CF9AE}" pid="4" name="KSOProductBuildVer">
    <vt:lpwstr>2052-12.1.0.21541</vt:lpwstr>
  </property>
</Properties>
</file>