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4232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049C4"/>
    <w:rsid w:val="002F2009"/>
    <w:rsid w:val="7FE049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6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2025-05-27T01:38:00Z</dcterms:created>
  <dc:creator>z</dc:creator>
  <cp:lastModifiedBy>z</cp:lastModifiedBy>
  <dcterms:modified xsi:type="dcterms:W3CDTF">2025-05-27T01:43:14Z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728AAECB928D4DE58C5A1F6CFFA9D9E0_11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2052-12.1.0.21171</vt:lpwstr>
  </property>
</Properties>
</file>