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1CA04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8A2D0F"/>
    <w:rsid w:val="002F2009"/>
    <w:rsid w:val="348A2D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7</Pages>
  <Words>0</Words>
  <Characters>0</Characters>
  <Lines>1</Lines>
  <Paragraphs>1</Paragraphs>
  <TotalTime>49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2025-06-11T06:40:00Z</dcterms:created>
  <dc:creator>z</dc:creator>
  <cp:lastModifiedBy>z</cp:lastModifiedBy>
  <dcterms:modified xsi:type="dcterms:W3CDTF">2025-06-11T07:30:37Z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9816891AA8BB4C98A125E72A1FE99DBF_11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2052-12.1.0.21541</vt:lpwstr>
  </property>
</Properties>
</file>