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3E372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B834B6"/>
    <w:rsid w:val="002F2009"/>
    <w:rsid w:val="15B834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6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2025-05-27T01:45:00Z</dcterms:created>
  <dc:creator>z</dc:creator>
  <cp:lastModifiedBy>z</cp:lastModifiedBy>
  <dcterms:modified xsi:type="dcterms:W3CDTF">2025-05-27T01:48:55Z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A01D23E9257D48C4857CABE7DFE8CD16_11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2052-12.1.0.21171</vt:lpwstr>
  </property>
</Properties>
</file>