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72491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7770" cy="10689590"/>
            <wp:effectExtent l="0" t="0" r="5080" b="1651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8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7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8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20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015B40"/>
    <w:rsid w:val="002F2009"/>
    <w:rsid w:val="19015B4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eastAsia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  <w:trPr>
      <w:wBefore w:w="0" w:type="dxa"/>
    </w:t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20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2025-08-25T02:15:00Z</dcterms:created>
  <dc:creator>z</dc:creator>
  <cp:lastModifiedBy>z</cp:lastModifiedBy>
  <dcterms:modified xsi:type="dcterms:W3CDTF">2025-08-25T02:42:05Z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71A00499DBA94EC693B61E4C52007A58_11</vt:lpwstr>
  </property>
  <property fmtid="{D5CDD505-2E9C-101B-9397-08002B2CF9AE}" pid="3" name="KSOTemplateDocerSaveRecord">
    <vt:lpwstr>eyJoZGlkIjoiOTE1YzQ1M2Y2MzkyYTRiOTczYzU3M2FhZmI5M2M3NWEiLCJ1c2VySWQiOiI2MjY0MDA2MTcifQ==</vt:lpwstr>
  </property>
  <property fmtid="{D5CDD505-2E9C-101B-9397-08002B2CF9AE}" pid="4" name="KSOProductBuildVer">
    <vt:lpwstr>2052-12.1.0.21915</vt:lpwstr>
  </property>
</Properties>
</file>