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A720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75C37"/>
    <w:rsid w:val="002F2009"/>
    <w:rsid w:val="57175C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8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2025-08-08T06:47:00Z</dcterms:created>
  <dc:creator>z</dc:creator>
  <cp:lastModifiedBy>z</cp:lastModifiedBy>
  <dcterms:modified xsi:type="dcterms:W3CDTF">2025-08-08T06:50:18Z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A45FF2062CB14B31954D6A7DB2640AD7_11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2052-12.1.0.21915</vt:lpwstr>
  </property>
</Properties>
</file>