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2491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015B40"/>
    <w:rsid w:val="002F2009"/>
    <w:rsid w:val="0D2735D7"/>
    <w:rsid w:val="19015B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17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2025-08-25T02:15:00Z</dcterms:created>
  <dc:creator>z</dc:creator>
  <cp:lastModifiedBy>kelsey</cp:lastModifiedBy>
  <dcterms:modified xsi:type="dcterms:W3CDTF">2025-08-26T01:28:20Z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BEB11FBB73F64C60A8989E02FC717A21_13</vt:lpwstr>
  </property>
  <property fmtid="{D5CDD505-2E9C-101B-9397-08002B2CF9AE}" pid="3" name="KSOTemplateDocerSaveRecord">
    <vt:lpwstr>eyJoZGlkIjoiYWU4OWM1Zjc3ODI5YTZhNzJhM2NlMzA3OTBhOWYyMzkiLCJ1c2VySWQiOiI5ODI1NjgwNDgifQ==</vt:lpwstr>
  </property>
  <property fmtid="{D5CDD505-2E9C-101B-9397-08002B2CF9AE}" pid="4" name="KSOProductBuildVer">
    <vt:lpwstr>2052-12.1.0.22529</vt:lpwstr>
  </property>
</Properties>
</file>