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9D1ABB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FE0721"/>
    <w:rsid w:val="002F2009"/>
    <w:rsid w:val="5CFE07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6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2025-09-09T01:36:00Z</dcterms:created>
  <dc:creator>z</dc:creator>
  <cp:lastModifiedBy>z</cp:lastModifiedBy>
  <dcterms:modified xsi:type="dcterms:W3CDTF">2025-09-09T01:46:01Z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DF190B38762B4EC08817D50F5C419855_11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2052-12.1.0.22529</vt:lpwstr>
  </property>
</Properties>
</file>