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66ADF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972848"/>
    <w:rsid w:val="002F2009"/>
    <w:rsid w:val="4C97284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10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2025-12-16T01:54:00Z</dcterms:created>
  <dc:creator>z</dc:creator>
  <cp:lastModifiedBy>z</cp:lastModifiedBy>
  <dcterms:modified xsi:type="dcterms:W3CDTF">2025-12-16T02:07:58Z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E5CEF0A5273049CA954CF1527AFAF033_11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2052-12.1.0.24034</vt:lpwstr>
  </property>
</Properties>
</file>