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6F707D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3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8E1D01"/>
    <w:rsid w:val="002F2009"/>
    <w:rsid w:val="258E1D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4</Pages>
  <Words>0</Words>
  <Characters>0</Characters>
  <Lines>1</Lines>
  <Paragraphs>1</Paragraphs>
  <TotalTime>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2025-12-16T02:11:00Z</dcterms:created>
  <dc:creator>z</dc:creator>
  <cp:lastModifiedBy>z</cp:lastModifiedBy>
  <dcterms:modified xsi:type="dcterms:W3CDTF">2025-12-16T02:16:20Z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C3933B2B003646F085F5049A5FD9700A_11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2052-12.1.0.24034</vt:lpwstr>
  </property>
</Properties>
</file>