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9745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55937"/>
    <w:rsid w:val="002F2009"/>
    <w:rsid w:val="1BE559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2026-02-02T08:14:00Z</dcterms:created>
  <dc:creator>z</dc:creator>
  <cp:lastModifiedBy>z</cp:lastModifiedBy>
  <dcterms:modified xsi:type="dcterms:W3CDTF">2026-02-02T08:15:18Z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358D356997CC49FC8A54D07551F79FAF_11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