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BEFF0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94614"/>
    <w:rsid w:val="002F2009"/>
    <w:rsid w:val="24F946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2026-02-02T08:18:00Z</dcterms:created>
  <dc:creator>z</dc:creator>
  <cp:lastModifiedBy>z</cp:lastModifiedBy>
  <dcterms:modified xsi:type="dcterms:W3CDTF">2026-02-02T08:18:43Z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1BBAC4A92F8F41288B7B83145BF7A8D5_11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