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323C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858D6"/>
    <w:rsid w:val="002F2009"/>
    <w:rsid w:val="724858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2026-02-02T08:15:00Z</dcterms:created>
  <dc:creator>z</dc:creator>
  <cp:lastModifiedBy>z</cp:lastModifiedBy>
  <dcterms:modified xsi:type="dcterms:W3CDTF">2026-02-02T08:16:12Z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C65953E4229E4EB1B34AC21A67C8D633_11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