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D872E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71199D"/>
    <w:rsid w:val="002F2009"/>
    <w:rsid w:val="2C7119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2026-02-02T08:28:00Z</dcterms:created>
  <dc:creator>z</dc:creator>
  <cp:lastModifiedBy>z</cp:lastModifiedBy>
  <dcterms:modified xsi:type="dcterms:W3CDTF">2026-02-02T08:30:41Z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F092F09F13054E60BA6F1917BED27DAA_11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2052-12.1.0.24657</vt:lpwstr>
  </property>
</Properties>
</file>