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0B39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8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6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7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B46AE5"/>
    <w:rsid w:val="002F2009"/>
    <w:rsid w:val="39B46A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8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2026-04-02T02:29:00Z</dcterms:created>
  <dc:creator>z</dc:creator>
  <cp:lastModifiedBy>z</cp:lastModifiedBy>
  <dcterms:modified xsi:type="dcterms:W3CDTF">2026-04-02T02:37:44Z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FCF0CEADDBBB4140872B6912AFE5FBFF_11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2052-12.1.0.25225</vt:lpwstr>
  </property>
</Properties>
</file>